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44B" w:rsidRPr="0031544B" w:rsidRDefault="0031544B" w:rsidP="0031544B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31544B">
        <w:rPr>
          <w:b/>
          <w:sz w:val="72"/>
          <w:szCs w:val="72"/>
        </w:rPr>
        <w:t>Oznámení o zdražení obědů</w:t>
      </w:r>
    </w:p>
    <w:p w:rsidR="0031544B" w:rsidRPr="0031544B" w:rsidRDefault="0031544B" w:rsidP="0031544B">
      <w:pPr>
        <w:rPr>
          <w:sz w:val="40"/>
          <w:szCs w:val="40"/>
        </w:rPr>
      </w:pPr>
    </w:p>
    <w:p w:rsidR="0031544B" w:rsidRPr="0031544B" w:rsidRDefault="0031544B" w:rsidP="0031544B">
      <w:pPr>
        <w:rPr>
          <w:sz w:val="40"/>
          <w:szCs w:val="40"/>
        </w:rPr>
      </w:pPr>
      <w:r w:rsidRPr="0031544B">
        <w:rPr>
          <w:sz w:val="40"/>
          <w:szCs w:val="40"/>
        </w:rPr>
        <w:t>Vážení strávníci,</w:t>
      </w:r>
    </w:p>
    <w:p w:rsidR="0031544B" w:rsidRPr="0031544B" w:rsidRDefault="0031544B" w:rsidP="0031544B">
      <w:pPr>
        <w:rPr>
          <w:sz w:val="40"/>
          <w:szCs w:val="40"/>
        </w:rPr>
      </w:pPr>
    </w:p>
    <w:p w:rsidR="0031544B" w:rsidRPr="0031544B" w:rsidRDefault="0031544B" w:rsidP="0031544B">
      <w:pPr>
        <w:jc w:val="both"/>
        <w:rPr>
          <w:sz w:val="40"/>
          <w:szCs w:val="40"/>
        </w:rPr>
      </w:pPr>
      <w:r w:rsidRPr="0031544B">
        <w:rPr>
          <w:sz w:val="40"/>
          <w:szCs w:val="40"/>
        </w:rPr>
        <w:t>vzhledem ke stávajícímu vývoji cen veškerých potravin a celkovému navýšení cen vstupních nákladů jsme nuceni zdražit obědy pro dospělé strávníky.</w:t>
      </w:r>
    </w:p>
    <w:p w:rsidR="0031544B" w:rsidRPr="0031544B" w:rsidRDefault="0031544B" w:rsidP="0031544B">
      <w:pPr>
        <w:jc w:val="both"/>
        <w:rPr>
          <w:sz w:val="40"/>
          <w:szCs w:val="40"/>
        </w:rPr>
      </w:pPr>
      <w:r w:rsidRPr="0031544B">
        <w:rPr>
          <w:sz w:val="40"/>
          <w:szCs w:val="40"/>
        </w:rPr>
        <w:t>Chceme i nadále zajistit kvalitní suroviny pro přípravu obědů, a proto je navýšení cen nevyhnutelné.</w:t>
      </w:r>
    </w:p>
    <w:p w:rsidR="0031544B" w:rsidRPr="0031544B" w:rsidRDefault="0031544B" w:rsidP="0031544B">
      <w:pPr>
        <w:rPr>
          <w:b/>
          <w:sz w:val="40"/>
          <w:szCs w:val="40"/>
        </w:rPr>
      </w:pPr>
      <w:r w:rsidRPr="0031544B">
        <w:rPr>
          <w:b/>
          <w:sz w:val="40"/>
          <w:szCs w:val="40"/>
        </w:rPr>
        <w:t>Od 01.0</w:t>
      </w:r>
      <w:r w:rsidR="00B57F73">
        <w:rPr>
          <w:b/>
          <w:sz w:val="40"/>
          <w:szCs w:val="40"/>
        </w:rPr>
        <w:t>9</w:t>
      </w:r>
      <w:r w:rsidRPr="0031544B">
        <w:rPr>
          <w:b/>
          <w:sz w:val="40"/>
          <w:szCs w:val="40"/>
        </w:rPr>
        <w:t>.202</w:t>
      </w:r>
      <w:r w:rsidR="00B57F73">
        <w:rPr>
          <w:b/>
          <w:sz w:val="40"/>
          <w:szCs w:val="40"/>
        </w:rPr>
        <w:t>6</w:t>
      </w:r>
      <w:r w:rsidRPr="0031544B">
        <w:rPr>
          <w:b/>
          <w:sz w:val="40"/>
          <w:szCs w:val="40"/>
        </w:rPr>
        <w:t xml:space="preserve"> bude cena oběda pro dospělého strávníka </w:t>
      </w:r>
      <w:r w:rsidR="00B57F73">
        <w:rPr>
          <w:b/>
          <w:sz w:val="40"/>
          <w:szCs w:val="40"/>
        </w:rPr>
        <w:t>100</w:t>
      </w:r>
      <w:r w:rsidRPr="0031544B">
        <w:rPr>
          <w:b/>
          <w:sz w:val="40"/>
          <w:szCs w:val="40"/>
        </w:rPr>
        <w:t>,- Kč.</w:t>
      </w:r>
    </w:p>
    <w:p w:rsidR="0031544B" w:rsidRPr="0031544B" w:rsidRDefault="0031544B" w:rsidP="0031544B">
      <w:pPr>
        <w:rPr>
          <w:sz w:val="40"/>
          <w:szCs w:val="40"/>
        </w:rPr>
      </w:pPr>
      <w:r w:rsidRPr="0031544B">
        <w:rPr>
          <w:sz w:val="40"/>
          <w:szCs w:val="40"/>
        </w:rPr>
        <w:t>Děkujeme za pochopení.</w:t>
      </w:r>
    </w:p>
    <w:p w:rsidR="0031544B" w:rsidRPr="0031544B" w:rsidRDefault="0031544B" w:rsidP="0031544B">
      <w:pPr>
        <w:rPr>
          <w:sz w:val="40"/>
          <w:szCs w:val="40"/>
        </w:rPr>
      </w:pPr>
    </w:p>
    <w:p w:rsidR="0031544B" w:rsidRDefault="0031544B" w:rsidP="0031544B">
      <w:pPr>
        <w:rPr>
          <w:sz w:val="40"/>
          <w:szCs w:val="40"/>
        </w:rPr>
      </w:pPr>
      <w:r w:rsidRPr="0031544B">
        <w:rPr>
          <w:sz w:val="40"/>
          <w:szCs w:val="40"/>
        </w:rPr>
        <w:tab/>
      </w:r>
      <w:r w:rsidRPr="0031544B">
        <w:rPr>
          <w:sz w:val="40"/>
          <w:szCs w:val="40"/>
        </w:rPr>
        <w:tab/>
      </w:r>
      <w:r w:rsidRPr="0031544B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</w:r>
      <w:r w:rsidR="00B57F73">
        <w:rPr>
          <w:sz w:val="40"/>
          <w:szCs w:val="40"/>
        </w:rPr>
        <w:tab/>
        <w:t xml:space="preserve">   Mgr. Jana Švolbová</w:t>
      </w:r>
    </w:p>
    <w:p w:rsidR="0031544B" w:rsidRPr="0031544B" w:rsidRDefault="0031544B" w:rsidP="0031544B">
      <w:pPr>
        <w:ind w:left="9912" w:firstLine="708"/>
        <w:rPr>
          <w:sz w:val="40"/>
          <w:szCs w:val="40"/>
        </w:rPr>
      </w:pPr>
      <w:r w:rsidRPr="0031544B">
        <w:rPr>
          <w:sz w:val="40"/>
          <w:szCs w:val="40"/>
        </w:rPr>
        <w:t xml:space="preserve"> ředitelka školy</w:t>
      </w:r>
    </w:p>
    <w:sectPr w:rsidR="0031544B" w:rsidRPr="0031544B" w:rsidSect="0031544B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715" w:rsidRDefault="00C63715" w:rsidP="004008DC">
      <w:pPr>
        <w:spacing w:after="0" w:line="240" w:lineRule="auto"/>
      </w:pPr>
      <w:r>
        <w:separator/>
      </w:r>
    </w:p>
  </w:endnote>
  <w:endnote w:type="continuationSeparator" w:id="0">
    <w:p w:rsidR="00C63715" w:rsidRDefault="00C63715" w:rsidP="0040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715" w:rsidRDefault="00C63715" w:rsidP="004008DC">
      <w:pPr>
        <w:spacing w:after="0" w:line="240" w:lineRule="auto"/>
      </w:pPr>
      <w:r>
        <w:separator/>
      </w:r>
    </w:p>
  </w:footnote>
  <w:footnote w:type="continuationSeparator" w:id="0">
    <w:p w:rsidR="00C63715" w:rsidRDefault="00C63715" w:rsidP="00400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8DC" w:rsidRDefault="004008DC" w:rsidP="0031544B">
    <w:pPr>
      <w:pStyle w:val="Zhlav"/>
      <w:jc w:val="center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14604</wp:posOffset>
          </wp:positionH>
          <wp:positionV relativeFrom="paragraph">
            <wp:posOffset>-1906</wp:posOffset>
          </wp:positionV>
          <wp:extent cx="790575" cy="790575"/>
          <wp:effectExtent l="19050" t="0" r="9525" b="0"/>
          <wp:wrapNone/>
          <wp:docPr id="4" name="Obrázek 3" descr="cista_skola_logo_men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ta_skola_logo_mens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5DB" w:rsidRPr="00731664" w:rsidRDefault="00AB15DB" w:rsidP="0031544B">
    <w:pPr>
      <w:pStyle w:val="Zhlav"/>
      <w:jc w:val="center"/>
      <w:rPr>
        <w:b/>
        <w:sz w:val="28"/>
        <w:szCs w:val="28"/>
      </w:rPr>
    </w:pPr>
    <w:r w:rsidRPr="00731664">
      <w:rPr>
        <w:rFonts w:ascii="Calibri" w:eastAsia="Calibri" w:hAnsi="Calibri" w:cs="Times New Roman"/>
        <w:b/>
        <w:iCs/>
        <w:sz w:val="28"/>
        <w:szCs w:val="28"/>
      </w:rPr>
      <w:t>Základ</w:t>
    </w:r>
    <w:r w:rsidRPr="00731664">
      <w:rPr>
        <w:b/>
        <w:iCs/>
        <w:sz w:val="28"/>
        <w:szCs w:val="28"/>
      </w:rPr>
      <w:t>ní škola a Mateřská škola Čistá</w:t>
    </w:r>
    <w:r w:rsidR="00731664" w:rsidRPr="00731664">
      <w:rPr>
        <w:b/>
        <w:iCs/>
        <w:sz w:val="28"/>
        <w:szCs w:val="28"/>
      </w:rPr>
      <w:t>, okres Rakovník</w:t>
    </w:r>
  </w:p>
  <w:p w:rsidR="00AB15DB" w:rsidRPr="00AB15DB" w:rsidRDefault="00AB15DB" w:rsidP="0031544B">
    <w:pPr>
      <w:pStyle w:val="Zhlav"/>
      <w:jc w:val="center"/>
      <w:rPr>
        <w:b/>
        <w:iCs/>
      </w:rPr>
    </w:pPr>
    <w:r w:rsidRPr="00AB15DB">
      <w:rPr>
        <w:rFonts w:ascii="Calibri" w:eastAsia="Calibri" w:hAnsi="Calibri" w:cs="Times New Roman"/>
        <w:b/>
        <w:iCs/>
      </w:rPr>
      <w:t>Tyršova 127, 270 34 Čistá, tel 313 549 428,</w:t>
    </w:r>
    <w:r>
      <w:rPr>
        <w:b/>
        <w:iCs/>
      </w:rPr>
      <w:t xml:space="preserve"> </w:t>
    </w:r>
    <w:r w:rsidRPr="00AB15DB">
      <w:rPr>
        <w:rFonts w:ascii="Calibri" w:eastAsia="Calibri" w:hAnsi="Calibri" w:cs="Times New Roman"/>
        <w:b/>
        <w:iCs/>
      </w:rPr>
      <w:t>IČO 47018747</w:t>
    </w:r>
  </w:p>
  <w:p w:rsidR="004008DC" w:rsidRDefault="004008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DE3F36"/>
    <w:multiLevelType w:val="hybridMultilevel"/>
    <w:tmpl w:val="95927308"/>
    <w:lvl w:ilvl="0" w:tplc="3B5E0F56">
      <w:start w:val="2"/>
      <w:numFmt w:val="bullet"/>
      <w:lvlText w:val="-"/>
      <w:lvlJc w:val="left"/>
      <w:pPr>
        <w:ind w:left="70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780" w:hanging="360"/>
      </w:pPr>
      <w:rPr>
        <w:rFonts w:ascii="Wingdings" w:hAnsi="Wingdings" w:hint="default"/>
      </w:rPr>
    </w:lvl>
  </w:abstractNum>
  <w:abstractNum w:abstractNumId="1" w15:restartNumberingAfterBreak="0">
    <w:nsid w:val="78E360D6"/>
    <w:multiLevelType w:val="multilevel"/>
    <w:tmpl w:val="7E76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BF"/>
    <w:rsid w:val="0002671F"/>
    <w:rsid w:val="00074978"/>
    <w:rsid w:val="000A47F2"/>
    <w:rsid w:val="00180978"/>
    <w:rsid w:val="001835BF"/>
    <w:rsid w:val="002B309B"/>
    <w:rsid w:val="002E713F"/>
    <w:rsid w:val="0031544B"/>
    <w:rsid w:val="00370202"/>
    <w:rsid w:val="0038227C"/>
    <w:rsid w:val="004008DC"/>
    <w:rsid w:val="004B0220"/>
    <w:rsid w:val="00525B48"/>
    <w:rsid w:val="00641480"/>
    <w:rsid w:val="006C5B50"/>
    <w:rsid w:val="006E57A8"/>
    <w:rsid w:val="00731664"/>
    <w:rsid w:val="00750CA6"/>
    <w:rsid w:val="00780123"/>
    <w:rsid w:val="0078045F"/>
    <w:rsid w:val="008F7ADE"/>
    <w:rsid w:val="00910D95"/>
    <w:rsid w:val="00954936"/>
    <w:rsid w:val="00AB15DB"/>
    <w:rsid w:val="00AE07E4"/>
    <w:rsid w:val="00B57F73"/>
    <w:rsid w:val="00C63715"/>
    <w:rsid w:val="00CA3BF7"/>
    <w:rsid w:val="00D009A3"/>
    <w:rsid w:val="00D2370E"/>
    <w:rsid w:val="00E149DD"/>
    <w:rsid w:val="00E90377"/>
    <w:rsid w:val="00EF5698"/>
    <w:rsid w:val="00FB7C27"/>
    <w:rsid w:val="00FD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A086B"/>
  <w15:docId w15:val="{FED95B84-FCD8-4E1C-BF4D-C5DB8D00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4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7ADE"/>
  </w:style>
  <w:style w:type="paragraph" w:styleId="Nadpis1">
    <w:name w:val="heading 1"/>
    <w:basedOn w:val="Normln"/>
    <w:link w:val="Nadpis1Char"/>
    <w:uiPriority w:val="9"/>
    <w:qFormat/>
    <w:rsid w:val="00FD27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FD27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D27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0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08DC"/>
  </w:style>
  <w:style w:type="paragraph" w:styleId="Zpat">
    <w:name w:val="footer"/>
    <w:basedOn w:val="Normln"/>
    <w:link w:val="ZpatChar"/>
    <w:uiPriority w:val="99"/>
    <w:semiHidden/>
    <w:unhideWhenUsed/>
    <w:rsid w:val="00400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008DC"/>
  </w:style>
  <w:style w:type="paragraph" w:styleId="Textbubliny">
    <w:name w:val="Balloon Text"/>
    <w:basedOn w:val="Normln"/>
    <w:link w:val="TextbublinyChar"/>
    <w:uiPriority w:val="99"/>
    <w:semiHidden/>
    <w:unhideWhenUsed/>
    <w:rsid w:val="0040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8DC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FD276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276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D276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D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D276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E57A8"/>
    <w:pPr>
      <w:spacing w:after="160" w:line="259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E149DD"/>
    <w:rPr>
      <w:b/>
      <w:bCs/>
    </w:rPr>
  </w:style>
  <w:style w:type="character" w:customStyle="1" w:styleId="overflow-hidden">
    <w:name w:val="overflow-hidden"/>
    <w:basedOn w:val="Standardnpsmoodstavce"/>
    <w:rsid w:val="00E14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4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4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5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esktop\&#352;ablona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</Template>
  <TotalTime>0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ZS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</dc:title>
  <dc:creator>Uzivatel</dc:creator>
  <cp:lastModifiedBy>Jana Švolbová</cp:lastModifiedBy>
  <cp:revision>2</cp:revision>
  <cp:lastPrinted>2026-06-09T13:51:00Z</cp:lastPrinted>
  <dcterms:created xsi:type="dcterms:W3CDTF">2026-06-09T13:51:00Z</dcterms:created>
  <dcterms:modified xsi:type="dcterms:W3CDTF">2026-06-09T13:51:00Z</dcterms:modified>
</cp:coreProperties>
</file>